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050"/>
      </w:tblGrid>
      <w:tr w:rsidR="007D7D70" w:rsidTr="007D7D70">
        <w:tc>
          <w:tcPr>
            <w:tcW w:w="4675" w:type="dxa"/>
          </w:tcPr>
          <w:p w:rsidR="007D7D70" w:rsidRPr="00C73FB2" w:rsidRDefault="007D7D70" w:rsidP="00C73FB2">
            <w:pPr>
              <w:pStyle w:val="ListParagraph"/>
              <w:rPr>
                <w:lang w:val="sr-Cyrl-RS"/>
              </w:rPr>
            </w:pPr>
            <w:r>
              <w:rPr>
                <w:lang w:val="sr-Cyrl-RS"/>
              </w:rPr>
              <w:t>Кандидати</w:t>
            </w:r>
          </w:p>
        </w:tc>
        <w:tc>
          <w:tcPr>
            <w:tcW w:w="4050" w:type="dxa"/>
          </w:tcPr>
          <w:p w:rsidR="007D7D70" w:rsidRPr="00C73FB2" w:rsidRDefault="007D7D70" w:rsidP="00C85756">
            <w:pPr>
              <w:rPr>
                <w:lang w:val="sr-Cyrl-RS"/>
              </w:rPr>
            </w:pPr>
            <w:bookmarkStart w:id="0" w:name="_GoBack"/>
            <w:bookmarkEnd w:id="0"/>
            <w:r>
              <w:rPr>
                <w:lang w:val="sr-Cyrl-RS"/>
              </w:rPr>
              <w:t xml:space="preserve">Време </w:t>
            </w:r>
          </w:p>
        </w:tc>
      </w:tr>
      <w:tr w:rsidR="007D7D70" w:rsidTr="007D7D70">
        <w:tc>
          <w:tcPr>
            <w:tcW w:w="4675" w:type="dxa"/>
          </w:tcPr>
          <w:p w:rsidR="007D7D70" w:rsidRPr="003859A1" w:rsidRDefault="007D7D70" w:rsidP="00C85756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 w:rsidRPr="003859A1">
              <w:rPr>
                <w:lang w:val="sr-Cyrl-RS"/>
              </w:rPr>
              <w:t>Ана Ћелап</w:t>
            </w:r>
          </w:p>
        </w:tc>
        <w:tc>
          <w:tcPr>
            <w:tcW w:w="4050" w:type="dxa"/>
          </w:tcPr>
          <w:p w:rsidR="007D7D70" w:rsidRPr="00FD0508" w:rsidRDefault="007D7D70" w:rsidP="00C85756">
            <w:pPr>
              <w:rPr>
                <w:lang w:val="sr-Cyrl-RS"/>
              </w:rPr>
            </w:pPr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3859A1">
              <w:rPr>
                <w:lang w:val="sr-Cyrl-RS"/>
              </w:rPr>
              <w:t>Јелена Ковановић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3859A1">
              <w:rPr>
                <w:lang w:val="sr-Cyrl-RS"/>
              </w:rPr>
              <w:t>Александра Тодоровић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Филип Боршик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Мирјана Перишић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Марко Лазаревић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  <w:tabs>
                <w:tab w:val="left" w:pos="930"/>
              </w:tabs>
            </w:pPr>
            <w:r>
              <w:rPr>
                <w:lang w:val="sr-Cyrl-RS"/>
              </w:rPr>
              <w:t xml:space="preserve">Владимир </w:t>
            </w:r>
            <w:r w:rsidRPr="00C85756">
              <w:rPr>
                <w:lang w:val="sr-Cyrl-RS"/>
              </w:rPr>
              <w:t>Маштраповић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69702C" w:rsidRDefault="007D7D70" w:rsidP="006F6D99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 w:rsidRPr="0069702C">
              <w:rPr>
                <w:lang w:val="sr-Cyrl-RS"/>
              </w:rPr>
              <w:t>Ивана Флеиссиг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Јасмин Мушовић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Мила Милутиновић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Зорица Јаковљевић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  <w:tabs>
                <w:tab w:val="left" w:pos="1455"/>
              </w:tabs>
            </w:pPr>
            <w:r w:rsidRPr="00C85756">
              <w:rPr>
                <w:lang w:val="sr-Cyrl-RS"/>
              </w:rPr>
              <w:t>Бојана Апполони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Игор Доловић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Александра Анокић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Александра Росић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Славица Плазинић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6F6D99">
            <w:pPr>
              <w:pStyle w:val="ListParagraph"/>
              <w:numPr>
                <w:ilvl w:val="0"/>
                <w:numId w:val="1"/>
              </w:numPr>
              <w:tabs>
                <w:tab w:val="left" w:pos="1380"/>
              </w:tabs>
            </w:pPr>
            <w:r w:rsidRPr="00C85756">
              <w:rPr>
                <w:lang w:val="sr-Cyrl-RS"/>
              </w:rPr>
              <w:t>Милош Иваниш</w:t>
            </w:r>
          </w:p>
        </w:tc>
        <w:tc>
          <w:tcPr>
            <w:tcW w:w="4050" w:type="dxa"/>
          </w:tcPr>
          <w:p w:rsidR="007D7D70" w:rsidRDefault="007D7D70" w:rsidP="006F6D99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56005D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Жељко Јовић</w:t>
            </w:r>
          </w:p>
        </w:tc>
        <w:tc>
          <w:tcPr>
            <w:tcW w:w="4050" w:type="dxa"/>
          </w:tcPr>
          <w:p w:rsidR="007D7D70" w:rsidRDefault="007D7D70" w:rsidP="0056005D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56005D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Невена Папић</w:t>
            </w:r>
          </w:p>
        </w:tc>
        <w:tc>
          <w:tcPr>
            <w:tcW w:w="4050" w:type="dxa"/>
          </w:tcPr>
          <w:p w:rsidR="007D7D70" w:rsidRDefault="007D7D70" w:rsidP="0056005D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C85756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val="sr-Cyrl-RS"/>
              </w:rPr>
              <w:t xml:space="preserve"> </w:t>
            </w:r>
            <w:r w:rsidRPr="00C85756">
              <w:rPr>
                <w:lang w:val="sr-Cyrl-RS"/>
              </w:rPr>
              <w:t>Владимир Ћировић</w:t>
            </w:r>
          </w:p>
        </w:tc>
        <w:tc>
          <w:tcPr>
            <w:tcW w:w="4050" w:type="dxa"/>
          </w:tcPr>
          <w:p w:rsidR="007D7D70" w:rsidRDefault="007D7D70" w:rsidP="00C85756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56005D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Бошко Дивљан</w:t>
            </w:r>
          </w:p>
        </w:tc>
        <w:tc>
          <w:tcPr>
            <w:tcW w:w="4050" w:type="dxa"/>
          </w:tcPr>
          <w:p w:rsidR="007D7D70" w:rsidRDefault="007D7D70" w:rsidP="0056005D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56005D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Александра Раичевић</w:t>
            </w:r>
          </w:p>
        </w:tc>
        <w:tc>
          <w:tcPr>
            <w:tcW w:w="4050" w:type="dxa"/>
          </w:tcPr>
          <w:p w:rsidR="007D7D70" w:rsidRDefault="007D7D70" w:rsidP="0056005D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56005D">
            <w:pPr>
              <w:pStyle w:val="ListParagraph"/>
              <w:numPr>
                <w:ilvl w:val="0"/>
                <w:numId w:val="1"/>
              </w:numPr>
              <w:tabs>
                <w:tab w:val="left" w:pos="1635"/>
              </w:tabs>
            </w:pPr>
            <w:r w:rsidRPr="00C85756">
              <w:rPr>
                <w:lang w:val="sr-Cyrl-RS"/>
              </w:rPr>
              <w:t>Диана Миливојевић</w:t>
            </w:r>
          </w:p>
        </w:tc>
        <w:tc>
          <w:tcPr>
            <w:tcW w:w="4050" w:type="dxa"/>
          </w:tcPr>
          <w:p w:rsidR="007D7D70" w:rsidRDefault="007D7D70" w:rsidP="0056005D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Default="007D7D70" w:rsidP="0056005D">
            <w:pPr>
              <w:pStyle w:val="ListParagraph"/>
              <w:numPr>
                <w:ilvl w:val="0"/>
                <w:numId w:val="1"/>
              </w:numPr>
            </w:pPr>
            <w:r w:rsidRPr="00C85756">
              <w:rPr>
                <w:lang w:val="sr-Cyrl-RS"/>
              </w:rPr>
              <w:t>Миливој Лукић</w:t>
            </w:r>
          </w:p>
        </w:tc>
        <w:tc>
          <w:tcPr>
            <w:tcW w:w="4050" w:type="dxa"/>
          </w:tcPr>
          <w:p w:rsidR="007D7D70" w:rsidRDefault="007D7D70" w:rsidP="0056005D">
            <w:r w:rsidRPr="00FD0508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C85756" w:rsidRDefault="007D7D70" w:rsidP="00A94BF0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Александар Павловић</w:t>
            </w:r>
          </w:p>
        </w:tc>
        <w:tc>
          <w:tcPr>
            <w:tcW w:w="4050" w:type="dxa"/>
          </w:tcPr>
          <w:p w:rsidR="007D7D70" w:rsidRDefault="007D7D70" w:rsidP="00A94BF0">
            <w:r w:rsidRPr="006A2591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C85756" w:rsidRDefault="007D7D70" w:rsidP="00A94BF0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Слађана Грујић</w:t>
            </w:r>
          </w:p>
        </w:tc>
        <w:tc>
          <w:tcPr>
            <w:tcW w:w="4050" w:type="dxa"/>
          </w:tcPr>
          <w:p w:rsidR="007D7D70" w:rsidRDefault="007D7D70" w:rsidP="00A94BF0">
            <w:r w:rsidRPr="006A2591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C85756" w:rsidRDefault="007D7D70" w:rsidP="00A94BF0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Бојана Шипка</w:t>
            </w:r>
          </w:p>
        </w:tc>
        <w:tc>
          <w:tcPr>
            <w:tcW w:w="4050" w:type="dxa"/>
          </w:tcPr>
          <w:p w:rsidR="007D7D70" w:rsidRDefault="007D7D70" w:rsidP="00A94BF0">
            <w:r w:rsidRPr="006A2591">
              <w:rPr>
                <w:lang w:val="sr-Cyrl-RS"/>
              </w:rPr>
              <w:t>10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Бојана Хрецешин</w:t>
            </w:r>
          </w:p>
        </w:tc>
        <w:tc>
          <w:tcPr>
            <w:tcW w:w="4050" w:type="dxa"/>
          </w:tcPr>
          <w:p w:rsidR="007D7D70" w:rsidRPr="003369AF" w:rsidRDefault="007D7D70" w:rsidP="0071113F">
            <w:pPr>
              <w:rPr>
                <w:lang w:val="sr-Cyrl-RS"/>
              </w:rPr>
            </w:pPr>
            <w:r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Бојана Медуловић</w:t>
            </w:r>
          </w:p>
        </w:tc>
        <w:tc>
          <w:tcPr>
            <w:tcW w:w="4050" w:type="dxa"/>
          </w:tcPr>
          <w:p w:rsidR="007D7D70" w:rsidRDefault="007D7D70" w:rsidP="0071113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Јасна Тасић</w:t>
            </w:r>
          </w:p>
        </w:tc>
        <w:tc>
          <w:tcPr>
            <w:tcW w:w="4050" w:type="dxa"/>
          </w:tcPr>
          <w:p w:rsidR="007D7D70" w:rsidRDefault="007D7D70" w:rsidP="0071113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Момчило Ристић</w:t>
            </w:r>
          </w:p>
        </w:tc>
        <w:tc>
          <w:tcPr>
            <w:tcW w:w="4050" w:type="dxa"/>
          </w:tcPr>
          <w:p w:rsidR="007D7D70" w:rsidRDefault="007D7D70" w:rsidP="0071113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 w:rsidRPr="00B858B9">
              <w:rPr>
                <w:lang w:val="sr-Cyrl-RS"/>
              </w:rPr>
              <w:t>Маја Ћук Аргириадис</w:t>
            </w:r>
          </w:p>
        </w:tc>
        <w:tc>
          <w:tcPr>
            <w:tcW w:w="4050" w:type="dxa"/>
          </w:tcPr>
          <w:p w:rsidR="007D7D70" w:rsidRDefault="007D7D70" w:rsidP="0071113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 w:rsidRPr="00B858B9">
              <w:rPr>
                <w:lang w:val="sr-Cyrl-RS"/>
              </w:rPr>
              <w:t>Тамара Софтић</w:t>
            </w:r>
          </w:p>
        </w:tc>
        <w:tc>
          <w:tcPr>
            <w:tcW w:w="4050" w:type="dxa"/>
          </w:tcPr>
          <w:p w:rsidR="007D7D70" w:rsidRDefault="007D7D70" w:rsidP="0071113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71113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 w:rsidRPr="00B858B9">
              <w:rPr>
                <w:lang w:val="sr-Cyrl-RS"/>
              </w:rPr>
              <w:t>Виолета Матић</w:t>
            </w:r>
          </w:p>
        </w:tc>
        <w:tc>
          <w:tcPr>
            <w:tcW w:w="4050" w:type="dxa"/>
          </w:tcPr>
          <w:p w:rsidR="007D7D70" w:rsidRDefault="007D7D70" w:rsidP="0071113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3369A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Јелена Вучић</w:t>
            </w:r>
          </w:p>
        </w:tc>
        <w:tc>
          <w:tcPr>
            <w:tcW w:w="4050" w:type="dxa"/>
          </w:tcPr>
          <w:p w:rsidR="007D7D70" w:rsidRDefault="007D7D70" w:rsidP="003369A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3369A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Јелена Митић</w:t>
            </w:r>
          </w:p>
        </w:tc>
        <w:tc>
          <w:tcPr>
            <w:tcW w:w="4050" w:type="dxa"/>
          </w:tcPr>
          <w:p w:rsidR="007D7D70" w:rsidRDefault="007D7D70" w:rsidP="003369A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3369A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Невена Вујић</w:t>
            </w:r>
          </w:p>
        </w:tc>
        <w:tc>
          <w:tcPr>
            <w:tcW w:w="4050" w:type="dxa"/>
          </w:tcPr>
          <w:p w:rsidR="007D7D70" w:rsidRDefault="007D7D70" w:rsidP="003369A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8F5F4C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Стефан Беличевић</w:t>
            </w:r>
          </w:p>
        </w:tc>
        <w:tc>
          <w:tcPr>
            <w:tcW w:w="4050" w:type="dxa"/>
          </w:tcPr>
          <w:p w:rsidR="007D7D70" w:rsidRDefault="007D7D70" w:rsidP="008F5F4C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8F5F4C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Јелена Самарџић</w:t>
            </w:r>
          </w:p>
        </w:tc>
        <w:tc>
          <w:tcPr>
            <w:tcW w:w="4050" w:type="dxa"/>
          </w:tcPr>
          <w:p w:rsidR="007D7D70" w:rsidRDefault="007D7D70" w:rsidP="008F5F4C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3369A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Анита Арсић</w:t>
            </w:r>
          </w:p>
        </w:tc>
        <w:tc>
          <w:tcPr>
            <w:tcW w:w="4050" w:type="dxa"/>
          </w:tcPr>
          <w:p w:rsidR="007D7D70" w:rsidRDefault="007D7D70" w:rsidP="003369A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3369A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Јована Цветковић</w:t>
            </w:r>
          </w:p>
        </w:tc>
        <w:tc>
          <w:tcPr>
            <w:tcW w:w="4050" w:type="dxa"/>
          </w:tcPr>
          <w:p w:rsidR="007D7D70" w:rsidRDefault="007D7D70" w:rsidP="003369A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193ADB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Александар Папић</w:t>
            </w:r>
          </w:p>
        </w:tc>
        <w:tc>
          <w:tcPr>
            <w:tcW w:w="4050" w:type="dxa"/>
          </w:tcPr>
          <w:p w:rsidR="007D7D70" w:rsidRDefault="007D7D70" w:rsidP="00193ADB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193ADB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Маја Жикић</w:t>
            </w:r>
          </w:p>
        </w:tc>
        <w:tc>
          <w:tcPr>
            <w:tcW w:w="4050" w:type="dxa"/>
          </w:tcPr>
          <w:p w:rsidR="007D7D70" w:rsidRDefault="007D7D70" w:rsidP="00193ADB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193ADB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Дејан Жикић</w:t>
            </w:r>
          </w:p>
        </w:tc>
        <w:tc>
          <w:tcPr>
            <w:tcW w:w="4050" w:type="dxa"/>
          </w:tcPr>
          <w:p w:rsidR="007D7D70" w:rsidRDefault="007D7D70" w:rsidP="00193ADB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193ADB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Дејан Станковић</w:t>
            </w:r>
          </w:p>
        </w:tc>
        <w:tc>
          <w:tcPr>
            <w:tcW w:w="4050" w:type="dxa"/>
          </w:tcPr>
          <w:p w:rsidR="007D7D70" w:rsidRDefault="007D7D70" w:rsidP="00193ADB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193ADB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Анђела Живковић</w:t>
            </w:r>
          </w:p>
        </w:tc>
        <w:tc>
          <w:tcPr>
            <w:tcW w:w="4050" w:type="dxa"/>
          </w:tcPr>
          <w:p w:rsidR="007D7D70" w:rsidRDefault="007D7D70" w:rsidP="00193ADB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Јован Јовандић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Марина Живковић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Љиљана Радовановић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Ивана Гачевић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3369A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Марија Ђерић</w:t>
            </w:r>
          </w:p>
        </w:tc>
        <w:tc>
          <w:tcPr>
            <w:tcW w:w="4050" w:type="dxa"/>
          </w:tcPr>
          <w:p w:rsidR="007D7D70" w:rsidRDefault="007D7D70" w:rsidP="003369A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B858B9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Данијела Пајовић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640861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Срђан Королија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  <w:tr w:rsidR="007D7D70" w:rsidTr="007D7D70">
        <w:tc>
          <w:tcPr>
            <w:tcW w:w="4675" w:type="dxa"/>
          </w:tcPr>
          <w:p w:rsidR="007D7D70" w:rsidRPr="00640861" w:rsidRDefault="007D7D70" w:rsidP="00E121DF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Јасмина Бјелић</w:t>
            </w:r>
          </w:p>
        </w:tc>
        <w:tc>
          <w:tcPr>
            <w:tcW w:w="4050" w:type="dxa"/>
          </w:tcPr>
          <w:p w:rsidR="007D7D70" w:rsidRDefault="007D7D70" w:rsidP="00E121DF">
            <w:r w:rsidRPr="00FA7C7E">
              <w:rPr>
                <w:lang w:val="sr-Cyrl-RS"/>
              </w:rPr>
              <w:t>11 часова</w:t>
            </w:r>
          </w:p>
        </w:tc>
      </w:tr>
    </w:tbl>
    <w:p w:rsidR="00C0538D" w:rsidRDefault="00C0538D"/>
    <w:sectPr w:rsidR="00C053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F4C" w:rsidRDefault="008F5F4C" w:rsidP="003859A1">
      <w:pPr>
        <w:spacing w:after="0" w:line="240" w:lineRule="auto"/>
      </w:pPr>
      <w:r>
        <w:separator/>
      </w:r>
    </w:p>
  </w:endnote>
  <w:endnote w:type="continuationSeparator" w:id="0">
    <w:p w:rsidR="008F5F4C" w:rsidRDefault="008F5F4C" w:rsidP="00385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F4C" w:rsidRDefault="008F5F4C" w:rsidP="003859A1">
      <w:pPr>
        <w:spacing w:after="0" w:line="240" w:lineRule="auto"/>
      </w:pPr>
      <w:r>
        <w:separator/>
      </w:r>
    </w:p>
  </w:footnote>
  <w:footnote w:type="continuationSeparator" w:id="0">
    <w:p w:rsidR="008F5F4C" w:rsidRDefault="008F5F4C" w:rsidP="00385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F4C" w:rsidRPr="003859A1" w:rsidRDefault="008F5F4C" w:rsidP="003859A1">
    <w:pPr>
      <w:shd w:val="clear" w:color="auto" w:fill="FAFAFA"/>
      <w:spacing w:after="450" w:line="240" w:lineRule="auto"/>
      <w:outlineLvl w:val="0"/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  <w:lang w:val="sr-Cyrl-RS"/>
      </w:rPr>
    </w:pP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Списак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кандидата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за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полагање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писменог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дела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стручног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испита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у </w:t>
    </w:r>
    <w:r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  <w:lang w:val="sr-Cyrl-RS"/>
      </w:rPr>
      <w:t xml:space="preserve">новембарском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испитном</w:t>
    </w:r>
    <w:proofErr w:type="spellEnd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року</w:t>
    </w:r>
    <w:proofErr w:type="spellEnd"/>
    <w:r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, </w:t>
    </w:r>
    <w:proofErr w:type="spellStart"/>
    <w:r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дана</w:t>
    </w:r>
    <w:proofErr w:type="spellEnd"/>
    <w:r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 16.11</w:t>
    </w:r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 xml:space="preserve">.2026. </w:t>
    </w:r>
    <w:proofErr w:type="spellStart"/>
    <w:r w:rsidRPr="002440EF">
      <w:rPr>
        <w:rFonts w:ascii="Times New Roman" w:eastAsia="Times New Roman" w:hAnsi="Times New Roman" w:cs="Times New Roman"/>
        <w:b/>
        <w:bCs/>
        <w:color w:val="333333"/>
        <w:kern w:val="36"/>
        <w:sz w:val="28"/>
        <w:szCs w:val="28"/>
      </w:rPr>
      <w:t>године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F83"/>
    <w:multiLevelType w:val="hybridMultilevel"/>
    <w:tmpl w:val="03EE068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94766EA"/>
    <w:multiLevelType w:val="hybridMultilevel"/>
    <w:tmpl w:val="92BCB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A1"/>
    <w:rsid w:val="00095468"/>
    <w:rsid w:val="00103675"/>
    <w:rsid w:val="00193ADB"/>
    <w:rsid w:val="003369AF"/>
    <w:rsid w:val="003859A1"/>
    <w:rsid w:val="003A5B47"/>
    <w:rsid w:val="00477763"/>
    <w:rsid w:val="004E1067"/>
    <w:rsid w:val="0056005D"/>
    <w:rsid w:val="00640861"/>
    <w:rsid w:val="006502EA"/>
    <w:rsid w:val="006F6D99"/>
    <w:rsid w:val="0071113F"/>
    <w:rsid w:val="007D7D70"/>
    <w:rsid w:val="007E7289"/>
    <w:rsid w:val="008230C7"/>
    <w:rsid w:val="008F5F4C"/>
    <w:rsid w:val="00A232A6"/>
    <w:rsid w:val="00A94BF0"/>
    <w:rsid w:val="00B22D37"/>
    <w:rsid w:val="00B858B9"/>
    <w:rsid w:val="00C0538D"/>
    <w:rsid w:val="00C73FB2"/>
    <w:rsid w:val="00C85756"/>
    <w:rsid w:val="00DE1A96"/>
    <w:rsid w:val="00E121DF"/>
    <w:rsid w:val="00F16987"/>
    <w:rsid w:val="00FB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278FB1-5A01-4113-A9E4-2C73ECA4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9A1"/>
  </w:style>
  <w:style w:type="paragraph" w:styleId="Footer">
    <w:name w:val="footer"/>
    <w:basedOn w:val="Normal"/>
    <w:link w:val="FooterChar"/>
    <w:uiPriority w:val="99"/>
    <w:unhideWhenUsed/>
    <w:rsid w:val="0038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9A1"/>
  </w:style>
  <w:style w:type="paragraph" w:styleId="ListParagraph">
    <w:name w:val="List Paragraph"/>
    <w:basedOn w:val="Normal"/>
    <w:uiPriority w:val="34"/>
    <w:qFormat/>
    <w:rsid w:val="00385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648A90BB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Nikolic</dc:creator>
  <cp:keywords/>
  <dc:description/>
  <cp:lastModifiedBy>Sanja Nikolic</cp:lastModifiedBy>
  <cp:revision>2</cp:revision>
  <dcterms:created xsi:type="dcterms:W3CDTF">2026-10-26T12:36:00Z</dcterms:created>
  <dcterms:modified xsi:type="dcterms:W3CDTF">2026-10-26T12:36:00Z</dcterms:modified>
</cp:coreProperties>
</file>